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7973CD" w14:textId="77777777" w:rsidR="00247434" w:rsidRPr="00885B43" w:rsidRDefault="00247434" w:rsidP="001A4E54">
      <w:pPr>
        <w:pStyle w:val="Titre"/>
      </w:pPr>
      <w:bookmarkStart w:id="0" w:name="_GoBack"/>
      <w:bookmarkEnd w:id="0"/>
    </w:p>
    <w:p w14:paraId="215C7171" w14:textId="77777777" w:rsidR="00247434" w:rsidRPr="00885B43" w:rsidRDefault="00247434" w:rsidP="00AC46EE">
      <w:pPr>
        <w:pStyle w:val="Ligne"/>
        <w:spacing w:after="0"/>
      </w:pPr>
    </w:p>
    <w:sdt>
      <w:sdtPr>
        <w:rPr>
          <w:sz w:val="144"/>
          <w:szCs w:val="144"/>
        </w:rPr>
        <w:id w:val="529066677"/>
        <w:placeholder>
          <w:docPart w:val="DB515B6D29FA4D16A4B62BF54B808E38"/>
        </w:placeholder>
        <w:temporary/>
        <w:showingPlcHdr/>
        <w15:appearance w15:val="hidden"/>
      </w:sdtPr>
      <w:sdtEndPr/>
      <w:sdtContent>
        <w:p w14:paraId="7278BA2A" w14:textId="77777777" w:rsidR="00247434" w:rsidRPr="00B818A3" w:rsidRDefault="00AC46EE" w:rsidP="00AC46EE">
          <w:pPr>
            <w:pStyle w:val="Sous-titre"/>
            <w:rPr>
              <w:sz w:val="144"/>
              <w:szCs w:val="144"/>
            </w:rPr>
          </w:pPr>
          <w:r w:rsidRPr="00B818A3">
            <w:rPr>
              <w:sz w:val="144"/>
              <w:szCs w:val="144"/>
              <w:lang w:bidi="fr-FR"/>
            </w:rPr>
            <w:t>Menu</w:t>
          </w:r>
        </w:p>
      </w:sdtContent>
    </w:sdt>
    <w:p w14:paraId="1C8ACD5A" w14:textId="77777777" w:rsidR="001A4E54" w:rsidRPr="00B818A3" w:rsidRDefault="006A3F40" w:rsidP="001A4E54">
      <w:pPr>
        <w:pStyle w:val="Titre1"/>
        <w:rPr>
          <w:rFonts w:ascii="Times New Roman" w:hAnsi="Times New Roman" w:cs="Times New Roman"/>
          <w:color w:val="auto"/>
          <w:sz w:val="44"/>
          <w:szCs w:val="44"/>
        </w:rPr>
      </w:pPr>
      <w:r w:rsidRPr="00B818A3">
        <w:rPr>
          <w:rFonts w:ascii="Times New Roman" w:hAnsi="Times New Roman" w:cs="Times New Roman"/>
          <w:color w:val="auto"/>
          <w:sz w:val="44"/>
          <w:szCs w:val="44"/>
        </w:rPr>
        <w:t>pUNCH AUTOMNAL.</w:t>
      </w:r>
    </w:p>
    <w:p w14:paraId="13F4C559" w14:textId="77777777" w:rsidR="006A3F40" w:rsidRPr="00B818A3" w:rsidRDefault="006A3F40" w:rsidP="006A3F40">
      <w:pPr>
        <w:rPr>
          <w:rFonts w:ascii="Times New Roman" w:hAnsi="Times New Roman" w:cs="Times New Roman"/>
          <w:b/>
          <w:color w:val="auto"/>
          <w:sz w:val="44"/>
          <w:szCs w:val="44"/>
        </w:rPr>
      </w:pPr>
    </w:p>
    <w:p w14:paraId="30439E08" w14:textId="77777777" w:rsidR="00247434" w:rsidRPr="00B818A3" w:rsidRDefault="006A3F40" w:rsidP="001A4E54">
      <w:pPr>
        <w:rPr>
          <w:rFonts w:ascii="Times New Roman" w:hAnsi="Times New Roman" w:cs="Times New Roman"/>
          <w:b/>
          <w:color w:val="auto"/>
          <w:sz w:val="44"/>
          <w:szCs w:val="44"/>
        </w:rPr>
      </w:pPr>
      <w:r w:rsidRPr="00B818A3">
        <w:rPr>
          <w:rFonts w:ascii="Times New Roman" w:hAnsi="Times New Roman" w:cs="Times New Roman"/>
          <w:b/>
          <w:color w:val="auto"/>
          <w:sz w:val="44"/>
          <w:szCs w:val="44"/>
        </w:rPr>
        <w:t>POTAGE DE POTIRON.</w:t>
      </w:r>
    </w:p>
    <w:p w14:paraId="2D126350" w14:textId="77777777" w:rsidR="00B818A3" w:rsidRPr="00B818A3" w:rsidRDefault="00B818A3" w:rsidP="001A4E54">
      <w:pPr>
        <w:rPr>
          <w:rFonts w:ascii="Times New Roman" w:hAnsi="Times New Roman" w:cs="Times New Roman"/>
          <w:b/>
          <w:color w:val="auto"/>
          <w:sz w:val="44"/>
          <w:szCs w:val="44"/>
        </w:rPr>
      </w:pPr>
    </w:p>
    <w:p w14:paraId="3578B5B3" w14:textId="77777777" w:rsidR="006A3F40" w:rsidRPr="00B818A3" w:rsidRDefault="006A3F40" w:rsidP="001A4E54">
      <w:pPr>
        <w:rPr>
          <w:rFonts w:ascii="Times New Roman" w:hAnsi="Times New Roman" w:cs="Times New Roman"/>
          <w:b/>
          <w:color w:val="auto"/>
          <w:sz w:val="44"/>
          <w:szCs w:val="44"/>
        </w:rPr>
      </w:pPr>
      <w:r w:rsidRPr="00B818A3">
        <w:rPr>
          <w:rFonts w:ascii="Times New Roman" w:hAnsi="Times New Roman" w:cs="Times New Roman"/>
          <w:b/>
          <w:color w:val="auto"/>
          <w:sz w:val="44"/>
          <w:szCs w:val="44"/>
        </w:rPr>
        <w:t>SALADE LANDAISE</w:t>
      </w:r>
      <w:r w:rsidR="00B818A3" w:rsidRPr="00B818A3">
        <w:rPr>
          <w:rFonts w:ascii="Times New Roman" w:hAnsi="Times New Roman" w:cs="Times New Roman"/>
          <w:b/>
          <w:color w:val="auto"/>
          <w:sz w:val="44"/>
          <w:szCs w:val="44"/>
        </w:rPr>
        <w:t>.</w:t>
      </w:r>
    </w:p>
    <w:p w14:paraId="72DF725C" w14:textId="77777777" w:rsidR="00B818A3" w:rsidRPr="00B818A3" w:rsidRDefault="00B818A3" w:rsidP="001A4E54">
      <w:pPr>
        <w:rPr>
          <w:rFonts w:ascii="Times New Roman" w:hAnsi="Times New Roman" w:cs="Times New Roman"/>
          <w:b/>
          <w:color w:val="auto"/>
          <w:sz w:val="44"/>
          <w:szCs w:val="44"/>
        </w:rPr>
      </w:pPr>
    </w:p>
    <w:p w14:paraId="01332791" w14:textId="77777777" w:rsidR="006A3F40" w:rsidRPr="00B818A3" w:rsidRDefault="006A3F40" w:rsidP="001A4E54">
      <w:pPr>
        <w:rPr>
          <w:rFonts w:ascii="Times New Roman" w:hAnsi="Times New Roman" w:cs="Times New Roman"/>
          <w:b/>
          <w:color w:val="auto"/>
          <w:sz w:val="44"/>
          <w:szCs w:val="44"/>
        </w:rPr>
      </w:pPr>
      <w:r w:rsidRPr="00B818A3">
        <w:rPr>
          <w:rFonts w:ascii="Times New Roman" w:hAnsi="Times New Roman" w:cs="Times New Roman"/>
          <w:b/>
          <w:color w:val="auto"/>
          <w:sz w:val="44"/>
          <w:szCs w:val="44"/>
        </w:rPr>
        <w:t>CONFIT DE CANARD</w:t>
      </w:r>
      <w:r w:rsidR="00B818A3" w:rsidRPr="00B818A3">
        <w:rPr>
          <w:rFonts w:ascii="Times New Roman" w:hAnsi="Times New Roman" w:cs="Times New Roman"/>
          <w:b/>
          <w:color w:val="auto"/>
          <w:sz w:val="44"/>
          <w:szCs w:val="44"/>
        </w:rPr>
        <w:t xml:space="preserve"> </w:t>
      </w:r>
      <w:r w:rsidRPr="00B818A3">
        <w:rPr>
          <w:rFonts w:ascii="Times New Roman" w:hAnsi="Times New Roman" w:cs="Times New Roman"/>
          <w:b/>
          <w:color w:val="auto"/>
          <w:sz w:val="44"/>
          <w:szCs w:val="44"/>
        </w:rPr>
        <w:t xml:space="preserve"> </w:t>
      </w:r>
    </w:p>
    <w:p w14:paraId="228187C5" w14:textId="77777777" w:rsidR="00247434" w:rsidRPr="00B818A3" w:rsidRDefault="006A3F40" w:rsidP="006A3F40">
      <w:pPr>
        <w:rPr>
          <w:rFonts w:ascii="Times New Roman" w:hAnsi="Times New Roman" w:cs="Times New Roman"/>
          <w:b/>
          <w:color w:val="auto"/>
          <w:sz w:val="44"/>
          <w:szCs w:val="44"/>
        </w:rPr>
      </w:pPr>
      <w:r w:rsidRPr="00B818A3">
        <w:rPr>
          <w:rFonts w:ascii="Times New Roman" w:hAnsi="Times New Roman" w:cs="Times New Roman"/>
          <w:b/>
          <w:color w:val="auto"/>
          <w:sz w:val="44"/>
          <w:szCs w:val="44"/>
        </w:rPr>
        <w:t>POMME</w:t>
      </w:r>
      <w:r w:rsidR="001F3E0B">
        <w:rPr>
          <w:rFonts w:ascii="Times New Roman" w:hAnsi="Times New Roman" w:cs="Times New Roman"/>
          <w:b/>
          <w:color w:val="auto"/>
          <w:sz w:val="44"/>
          <w:szCs w:val="44"/>
        </w:rPr>
        <w:t>S</w:t>
      </w:r>
      <w:r w:rsidRPr="00B818A3">
        <w:rPr>
          <w:rFonts w:ascii="Times New Roman" w:hAnsi="Times New Roman" w:cs="Times New Roman"/>
          <w:b/>
          <w:color w:val="auto"/>
          <w:sz w:val="44"/>
          <w:szCs w:val="44"/>
        </w:rPr>
        <w:t xml:space="preserve"> FORESTIERE</w:t>
      </w:r>
      <w:r w:rsidR="001F3E0B">
        <w:rPr>
          <w:rFonts w:ascii="Times New Roman" w:hAnsi="Times New Roman" w:cs="Times New Roman"/>
          <w:b/>
          <w:color w:val="auto"/>
          <w:sz w:val="44"/>
          <w:szCs w:val="44"/>
        </w:rPr>
        <w:t>S</w:t>
      </w:r>
      <w:r w:rsidR="00B818A3" w:rsidRPr="00B818A3">
        <w:rPr>
          <w:rFonts w:ascii="Times New Roman" w:hAnsi="Times New Roman" w:cs="Times New Roman"/>
          <w:b/>
          <w:color w:val="auto"/>
          <w:sz w:val="44"/>
          <w:szCs w:val="44"/>
        </w:rPr>
        <w:t>.</w:t>
      </w:r>
      <w:r w:rsidRPr="00B818A3">
        <w:rPr>
          <w:rFonts w:ascii="Times New Roman" w:hAnsi="Times New Roman" w:cs="Times New Roman"/>
          <w:b/>
          <w:color w:val="auto"/>
          <w:sz w:val="44"/>
          <w:szCs w:val="44"/>
        </w:rPr>
        <w:t xml:space="preserve"> </w:t>
      </w:r>
    </w:p>
    <w:p w14:paraId="5E425CD8" w14:textId="77777777" w:rsidR="00B818A3" w:rsidRPr="00B818A3" w:rsidRDefault="00B818A3" w:rsidP="006A3F40">
      <w:pPr>
        <w:rPr>
          <w:rFonts w:ascii="Times New Roman" w:hAnsi="Times New Roman" w:cs="Times New Roman"/>
          <w:b/>
          <w:color w:val="auto"/>
          <w:sz w:val="44"/>
          <w:szCs w:val="44"/>
        </w:rPr>
      </w:pPr>
    </w:p>
    <w:p w14:paraId="32F0AC5D" w14:textId="77777777" w:rsidR="00B818A3" w:rsidRPr="00B818A3" w:rsidRDefault="006A3F40" w:rsidP="006A3F40">
      <w:pPr>
        <w:rPr>
          <w:rFonts w:ascii="Times New Roman" w:hAnsi="Times New Roman" w:cs="Times New Roman"/>
          <w:b/>
          <w:color w:val="auto"/>
          <w:sz w:val="44"/>
          <w:szCs w:val="44"/>
        </w:rPr>
      </w:pPr>
      <w:r w:rsidRPr="00B818A3">
        <w:rPr>
          <w:rFonts w:ascii="Times New Roman" w:hAnsi="Times New Roman" w:cs="Times New Roman"/>
          <w:b/>
          <w:color w:val="auto"/>
          <w:sz w:val="44"/>
          <w:szCs w:val="44"/>
        </w:rPr>
        <w:t xml:space="preserve">CROUSTADE DE POMMES </w:t>
      </w:r>
    </w:p>
    <w:p w14:paraId="56113E81" w14:textId="77777777" w:rsidR="00B818A3" w:rsidRPr="00B818A3" w:rsidRDefault="006A3F40" w:rsidP="006A3F40">
      <w:pPr>
        <w:rPr>
          <w:rFonts w:ascii="Times New Roman" w:hAnsi="Times New Roman" w:cs="Times New Roman"/>
          <w:b/>
          <w:color w:val="auto"/>
          <w:sz w:val="44"/>
          <w:szCs w:val="44"/>
        </w:rPr>
      </w:pPr>
      <w:r w:rsidRPr="00B818A3">
        <w:rPr>
          <w:rFonts w:ascii="Times New Roman" w:hAnsi="Times New Roman" w:cs="Times New Roman"/>
          <w:b/>
          <w:color w:val="auto"/>
          <w:sz w:val="44"/>
          <w:szCs w:val="44"/>
        </w:rPr>
        <w:t>A L’ARMAGNAC</w:t>
      </w:r>
      <w:r w:rsidR="00B818A3" w:rsidRPr="00B818A3">
        <w:rPr>
          <w:rFonts w:ascii="Times New Roman" w:hAnsi="Times New Roman" w:cs="Times New Roman"/>
          <w:b/>
          <w:color w:val="auto"/>
          <w:sz w:val="44"/>
          <w:szCs w:val="44"/>
        </w:rPr>
        <w:t>.</w:t>
      </w:r>
    </w:p>
    <w:p w14:paraId="6E97C915" w14:textId="77777777" w:rsidR="00B818A3" w:rsidRPr="00B818A3" w:rsidRDefault="00B818A3" w:rsidP="006A3F40">
      <w:pPr>
        <w:rPr>
          <w:rFonts w:ascii="Times New Roman" w:hAnsi="Times New Roman" w:cs="Times New Roman"/>
          <w:b/>
          <w:color w:val="auto"/>
          <w:sz w:val="44"/>
          <w:szCs w:val="44"/>
        </w:rPr>
      </w:pPr>
    </w:p>
    <w:p w14:paraId="500A0BE3" w14:textId="77777777" w:rsidR="002F5B4C" w:rsidRPr="00B818A3" w:rsidRDefault="006A3F40" w:rsidP="00B818A3">
      <w:pPr>
        <w:pStyle w:val="Titre1"/>
        <w:rPr>
          <w:rFonts w:ascii="Times New Roman" w:hAnsi="Times New Roman" w:cs="Times New Roman"/>
          <w:color w:val="auto"/>
          <w:sz w:val="44"/>
          <w:szCs w:val="44"/>
        </w:rPr>
      </w:pPr>
      <w:r w:rsidRPr="00B818A3">
        <w:rPr>
          <w:rFonts w:ascii="Times New Roman" w:hAnsi="Times New Roman" w:cs="Times New Roman"/>
          <w:color w:val="auto"/>
          <w:sz w:val="44"/>
          <w:szCs w:val="44"/>
        </w:rPr>
        <w:t>CAFE ET SA GOURMANDISE</w:t>
      </w:r>
      <w:r w:rsidR="00B818A3" w:rsidRPr="00B818A3">
        <w:rPr>
          <w:rFonts w:ascii="Times New Roman" w:hAnsi="Times New Roman" w:cs="Times New Roman"/>
          <w:color w:val="auto"/>
          <w:sz w:val="44"/>
          <w:szCs w:val="44"/>
        </w:rPr>
        <w:t>.</w:t>
      </w:r>
    </w:p>
    <w:p w14:paraId="2C76D49D" w14:textId="77777777" w:rsidR="00B818A3" w:rsidRPr="00B818A3" w:rsidRDefault="00B818A3" w:rsidP="00B818A3">
      <w:pPr>
        <w:rPr>
          <w:rFonts w:ascii="Times New Roman" w:hAnsi="Times New Roman" w:cs="Times New Roman"/>
          <w:color w:val="auto"/>
        </w:rPr>
      </w:pPr>
    </w:p>
    <w:p w14:paraId="65C75A02" w14:textId="77777777" w:rsidR="002F5B4C" w:rsidRPr="00B818A3" w:rsidRDefault="00B818A3" w:rsidP="006A3F40">
      <w:pPr>
        <w:pStyle w:val="Titre1"/>
        <w:rPr>
          <w:rFonts w:ascii="Times New Roman" w:hAnsi="Times New Roman" w:cs="Times New Roman"/>
          <w:color w:val="auto"/>
          <w:sz w:val="44"/>
          <w:szCs w:val="44"/>
        </w:rPr>
      </w:pPr>
      <w:r w:rsidRPr="00B818A3">
        <w:rPr>
          <w:rFonts w:ascii="Times New Roman" w:hAnsi="Times New Roman" w:cs="Times New Roman"/>
          <w:color w:val="auto"/>
          <w:sz w:val="44"/>
          <w:szCs w:val="44"/>
        </w:rPr>
        <w:t>VIN, PETILLANT, DIGESTIF.</w:t>
      </w:r>
    </w:p>
    <w:sectPr w:rsidR="002F5B4C" w:rsidRPr="00B818A3" w:rsidSect="009164A1">
      <w:headerReference w:type="default" r:id="rId10"/>
      <w:pgSz w:w="11906" w:h="16838" w:code="9"/>
      <w:pgMar w:top="1440" w:right="720" w:bottom="720" w:left="5040" w:header="720" w:footer="720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220D98" w14:textId="77777777" w:rsidR="007640EA" w:rsidRDefault="007640EA" w:rsidP="002B0AFB">
      <w:pPr>
        <w:spacing w:after="0" w:line="240" w:lineRule="auto"/>
      </w:pPr>
      <w:r>
        <w:separator/>
      </w:r>
    </w:p>
  </w:endnote>
  <w:endnote w:type="continuationSeparator" w:id="0">
    <w:p w14:paraId="15E0A0D0" w14:textId="77777777" w:rsidR="007640EA" w:rsidRDefault="007640EA" w:rsidP="002B0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31C4CE" w14:textId="77777777" w:rsidR="007640EA" w:rsidRDefault="007640EA" w:rsidP="002B0AFB">
      <w:pPr>
        <w:spacing w:after="0" w:line="240" w:lineRule="auto"/>
      </w:pPr>
      <w:r>
        <w:separator/>
      </w:r>
    </w:p>
  </w:footnote>
  <w:footnote w:type="continuationSeparator" w:id="0">
    <w:p w14:paraId="11AAA4E3" w14:textId="77777777" w:rsidR="007640EA" w:rsidRDefault="007640EA" w:rsidP="002B0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6E0D2" w14:textId="77777777" w:rsidR="002B0AFB" w:rsidRDefault="001518FA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C892C2A" wp14:editId="2570101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10144760"/>
              <wp:effectExtent l="0" t="0" r="0" b="0"/>
              <wp:wrapNone/>
              <wp:docPr id="3" name="Groupe 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144760"/>
                        <a:chOff x="0" y="0"/>
                        <a:chExt cx="7772400" cy="10144760"/>
                      </a:xfrm>
                    </wpg:grpSpPr>
                    <wps:wsp>
                      <wps:cNvPr id="7" name="Rectangle 7" descr="Arrière-plan de feuilles"/>
                      <wps:cNvSpPr/>
                      <wps:spPr>
                        <a:xfrm>
                          <a:off x="0" y="0"/>
                          <a:ext cx="7772400" cy="1014476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430" r="-43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 21" descr="Arrière-plan transparent"/>
                      <wps:cNvSpPr/>
                      <wps:spPr>
                        <a:xfrm>
                          <a:off x="2590800" y="0"/>
                          <a:ext cx="5180330" cy="29044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 5" descr="Forme de cadre rectangle"/>
                      <wps:cNvSpPr/>
                      <wps:spPr>
                        <a:xfrm>
                          <a:off x="238125" y="247650"/>
                          <a:ext cx="7272000" cy="9667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 20" descr="Forme de cadre rectangle"/>
                      <wps:cNvSpPr/>
                      <wps:spPr>
                        <a:xfrm>
                          <a:off x="314325" y="323850"/>
                          <a:ext cx="7128000" cy="9510500"/>
                        </a:xfrm>
                        <a:prstGeom prst="rect">
                          <a:avLst/>
                        </a:prstGeom>
                        <a:noFill/>
                        <a:ln w="3556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angle 22" descr="Rectangle d’arrière-plan beige"/>
                      <wps:cNvSpPr/>
                      <wps:spPr>
                        <a:xfrm>
                          <a:off x="2590800" y="2895600"/>
                          <a:ext cx="5180330" cy="72491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" name="Rectangle 203" descr="Ligne verte"/>
                      <wps:cNvSpPr/>
                      <wps:spPr>
                        <a:xfrm>
                          <a:off x="2590800" y="2905125"/>
                          <a:ext cx="4854575" cy="6932930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66430 h 6872400"/>
                            <a:gd name="connsiteX0" fmla="*/ 4700196 w 4700196"/>
                            <a:gd name="connsiteY0" fmla="*/ 0 h 6866430"/>
                            <a:gd name="connsiteX1" fmla="*/ 4699309 w 4700196"/>
                            <a:gd name="connsiteY1" fmla="*/ 6866430 h 6866430"/>
                            <a:gd name="connsiteX2" fmla="*/ 0 w 4700196"/>
                            <a:gd name="connsiteY2" fmla="*/ 6866430 h 6866430"/>
                            <a:gd name="connsiteX0" fmla="*/ 4701086 w 4701086"/>
                            <a:gd name="connsiteY0" fmla="*/ 0 h 6866430"/>
                            <a:gd name="connsiteX1" fmla="*/ 4699309 w 4701086"/>
                            <a:gd name="connsiteY1" fmla="*/ 6866430 h 6866430"/>
                            <a:gd name="connsiteX2" fmla="*/ 0 w 4701086"/>
                            <a:gd name="connsiteY2" fmla="*/ 6866430 h 6866430"/>
                            <a:gd name="connsiteX0" fmla="*/ 4701086 w 4701423"/>
                            <a:gd name="connsiteY0" fmla="*/ 0 h 6866737"/>
                            <a:gd name="connsiteX1" fmla="*/ 4701361 w 4701423"/>
                            <a:gd name="connsiteY1" fmla="*/ 6866737 h 6866737"/>
                            <a:gd name="connsiteX2" fmla="*/ 0 w 4701423"/>
                            <a:gd name="connsiteY2" fmla="*/ 6866430 h 6866737"/>
                            <a:gd name="connsiteX0" fmla="*/ 4702858 w 4702858"/>
                            <a:gd name="connsiteY0" fmla="*/ 0 h 6866737"/>
                            <a:gd name="connsiteX1" fmla="*/ 4701361 w 4702858"/>
                            <a:gd name="connsiteY1" fmla="*/ 6866737 h 6866737"/>
                            <a:gd name="connsiteX2" fmla="*/ 0 w 4702858"/>
                            <a:gd name="connsiteY2" fmla="*/ 6866430 h 6866737"/>
                            <a:gd name="connsiteX0" fmla="*/ 4703063 w 4703063"/>
                            <a:gd name="connsiteY0" fmla="*/ 0 h 6868832"/>
                            <a:gd name="connsiteX1" fmla="*/ 4701361 w 4703063"/>
                            <a:gd name="connsiteY1" fmla="*/ 6868832 h 6868832"/>
                            <a:gd name="connsiteX2" fmla="*/ 0 w 4703063"/>
                            <a:gd name="connsiteY2" fmla="*/ 6868525 h 6868832"/>
                            <a:gd name="connsiteX0" fmla="*/ 4703268 w 4703268"/>
                            <a:gd name="connsiteY0" fmla="*/ 0 h 6868832"/>
                            <a:gd name="connsiteX1" fmla="*/ 4701361 w 4703268"/>
                            <a:gd name="connsiteY1" fmla="*/ 6868832 h 6868832"/>
                            <a:gd name="connsiteX2" fmla="*/ 0 w 4703268"/>
                            <a:gd name="connsiteY2" fmla="*/ 6868525 h 6868832"/>
                            <a:gd name="connsiteX0" fmla="*/ 4700808 w 4701410"/>
                            <a:gd name="connsiteY0" fmla="*/ 0 h 6865688"/>
                            <a:gd name="connsiteX1" fmla="*/ 4701361 w 4701410"/>
                            <a:gd name="connsiteY1" fmla="*/ 6865688 h 6865688"/>
                            <a:gd name="connsiteX2" fmla="*/ 0 w 4701410"/>
                            <a:gd name="connsiteY2" fmla="*/ 6865381 h 68656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701410" h="6865688">
                              <a:moveTo>
                                <a:pt x="4700808" y="0"/>
                              </a:moveTo>
                              <a:cubicBezTo>
                                <a:pt x="4700512" y="2288810"/>
                                <a:pt x="4701657" y="4576878"/>
                                <a:pt x="4701361" y="6865688"/>
                              </a:cubicBezTo>
                              <a:lnTo>
                                <a:pt x="0" y="6865381"/>
                              </a:lnTo>
                            </a:path>
                          </a:pathLst>
                        </a:custGeom>
                        <a:noFill/>
                        <a:ln w="35941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260B1C" w14:textId="77777777" w:rsidR="001518FA" w:rsidRPr="008F3964" w:rsidRDefault="001518FA" w:rsidP="00151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Rectangle 203" descr="Ligne verte"/>
                      <wps:cNvSpPr/>
                      <wps:spPr>
                        <a:xfrm>
                          <a:off x="2590800" y="2905125"/>
                          <a:ext cx="4919980" cy="7013575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692589 w 4698000"/>
                            <a:gd name="connsiteY0" fmla="*/ 0 h 6867457"/>
                            <a:gd name="connsiteX1" fmla="*/ 4698000 w 4698000"/>
                            <a:gd name="connsiteY1" fmla="*/ 6867457 h 6867457"/>
                            <a:gd name="connsiteX2" fmla="*/ 0 w 4698000"/>
                            <a:gd name="connsiteY2" fmla="*/ 6867457 h 6867457"/>
                            <a:gd name="connsiteX0" fmla="*/ 4697373 w 4702784"/>
                            <a:gd name="connsiteY0" fmla="*/ 0 h 6867457"/>
                            <a:gd name="connsiteX1" fmla="*/ 4702784 w 4702784"/>
                            <a:gd name="connsiteY1" fmla="*/ 6867457 h 6867457"/>
                            <a:gd name="connsiteX2" fmla="*/ 0 w 4702784"/>
                            <a:gd name="connsiteY2" fmla="*/ 6867457 h 6867457"/>
                            <a:gd name="connsiteX0" fmla="*/ 4697373 w 4697877"/>
                            <a:gd name="connsiteY0" fmla="*/ 0 h 6867457"/>
                            <a:gd name="connsiteX1" fmla="*/ 4697224 w 4697877"/>
                            <a:gd name="connsiteY1" fmla="*/ 6867457 h 6867457"/>
                            <a:gd name="connsiteX2" fmla="*/ 0 w 4697877"/>
                            <a:gd name="connsiteY2" fmla="*/ 6867457 h 6867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697877" h="6867457">
                              <a:moveTo>
                                <a:pt x="4697373" y="0"/>
                              </a:moveTo>
                              <a:cubicBezTo>
                                <a:pt x="4699177" y="2289152"/>
                                <a:pt x="4695420" y="4578305"/>
                                <a:pt x="4697224" y="6867457"/>
                              </a:cubicBezTo>
                              <a:lnTo>
                                <a:pt x="0" y="6867457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94B10" w14:textId="77777777" w:rsidR="001518FA" w:rsidRPr="008F3964" w:rsidRDefault="001518FA" w:rsidP="00151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2C892C2A" id="Groupe 3" o:spid="_x0000_s1026" style="position:absolute;margin-left:0;margin-top:0;width:612pt;height:798.8pt;z-index:-251657216;mso-width-percent:1000;mso-height-percent:1008;mso-position-horizontal:center;mso-position-horizontal-relative:page;mso-position-vertical:top;mso-position-vertical-relative:page;mso-width-percent:1000;mso-height-percent:1008" coordsize="77724,1014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WA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BgAAAAAQACAGAAAAABAAI4&#10;QklNBCYAAAAAAA4AAAAAAAAAAAAAP4AAADhCSU0EDQAAAAAABAAAAFo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QgAAAAAFJnaHRsb25nAAAD&#10;M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U4QklNBAwA&#10;AAAAHJEAAAABAAAAfAAAAKAAAAF0AADogAAAHHUAGAAB/9j/7QAMQWRvYmVfQ00AAf/uAA5BZG9i&#10;ZQBkgAAAAAH/2wCEAAwICAgJCAwJCQwRCwoLERUPDAwPFRgTExUTExgRDAwMDAwMEQwMDAwMDAwM&#10;DAwMDAwMDAwMDAwMDAwMDAwMDAwBDQsLDQ4NEA4OEBQODg4UFA4ODg4UEQwMDAwMEREMDAwMDAwR&#10;DAwMDAwMDAwMDAwMDAwMDAwMDAwMDAwMDAwMDP/AABEIAKAAfAMBIgACEQEDEQH/3QAEAAj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">
              <v:rect id="Rectangle 7" o:spid="_x0000_s1027" alt="Arrière-plan de feuilles" style="position:absolute;width:77724;height:10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" stroked="f" strokeweight="1pt">
                <v:fill r:id="rId2" o:title="Arrière-plan de feuilles" recolor="t" rotate="t" type="frame"/>
              </v:rect>
              <v:rect id="Rectangle 21" o:spid="_x0000_s1028" alt="Arrière-plan transparent" style="position:absolute;left:25908;width:51803;height:29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" fillcolor="black [3213]" stroked="f" strokeweight="1pt">
                <v:fill opacity="13107f"/>
              </v:rect>
              <v:rect id="Rectangle 5" o:spid="_x0000_s1029" alt="Forme de cadre rectangle" style="position:absolute;left:2381;top:2476;width:72720;height:96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" filled="f" strokecolor="#f7ce98 [3215]" strokeweight="1pt"/>
              <v:rect id="Rectangle 20" o:spid="_x0000_s1030" alt="Forme de cadre rectangle" style="position:absolute;left:3143;top:3238;width:71280;height:9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" filled="f" strokecolor="#f7ce98 [3215]" strokeweight="2.8pt"/>
              <v:rect id="Rectangle 22" o:spid="_x0000_s1031" alt="Rectangle d’arrière-plan beige" style="position:absolute;left:25908;top:28956;width:51803;height:7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" fillcolor="#f7ce98 [3215]" stroked="f" strokeweight="1pt">
                <v:fill opacity="52428f"/>
              </v:rect>
              <v:shape id="Rectangle 203" o:spid="_x0000_s1032" alt="Ligne verte" style="position:absolute;left:25908;top:29051;width:48545;height:69329;visibility:visible;mso-wrap-style:square;v-text-anchor:middle" coordsize="4701410,6865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" adj="-11796480,,5400" path="m4700808,v-296,2288810,849,4576878,553,6865688l,6865381e" filled="f" strokecolor="#004942 [3204]" strokeweight="2.83pt">
                <v:stroke joinstyle="miter"/>
                <v:formulas/>
                <v:path arrowok="t" o:connecttype="custom" o:connectlocs="4853953,0;4854524,6932930;0,6932620" o:connectangles="0,0,0" textboxrect="0,0,4701410,6865688"/>
                <v:textbox>
                  <w:txbxContent>
                    <w:p w14:paraId="57260B1C" w14:textId="77777777" w:rsidR="001518FA" w:rsidRPr="008F3964" w:rsidRDefault="001518FA" w:rsidP="001518FA"/>
                  </w:txbxContent>
                </v:textbox>
              </v:shape>
              <v:shape id="Rectangle 203" o:spid="_x0000_s1033" alt="Ligne verte" style="position:absolute;left:25908;top:29051;width:49199;height:70136;visibility:visible;mso-wrap-style:square;v-text-anchor:middle" coordsize="4697877,6867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" adj="-11796480,,5400" path="m4697373,v1804,2289152,-1953,4578305,-149,6867457l,6867457e" filled="f" strokecolor="#004942 [3204]" strokeweight="1.25pt">
                <v:stroke joinstyle="miter"/>
                <v:formulas/>
                <v:path arrowok="t" o:connecttype="custom" o:connectlocs="4919452,0;4919296,7013575;0,7013575" o:connectangles="0,0,0" textboxrect="0,0,4697877,6867457"/>
                <v:textbox>
                  <w:txbxContent>
                    <w:p w14:paraId="32294B10" w14:textId="77777777" w:rsidR="001518FA" w:rsidRPr="008F3964" w:rsidRDefault="001518FA" w:rsidP="001518FA"/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F40"/>
    <w:rsid w:val="00025C7C"/>
    <w:rsid w:val="000F33BF"/>
    <w:rsid w:val="001004FE"/>
    <w:rsid w:val="00117C6E"/>
    <w:rsid w:val="001206D0"/>
    <w:rsid w:val="001518FA"/>
    <w:rsid w:val="001A4E54"/>
    <w:rsid w:val="001E6866"/>
    <w:rsid w:val="001E7B86"/>
    <w:rsid w:val="001F3E0B"/>
    <w:rsid w:val="001F70F7"/>
    <w:rsid w:val="00247434"/>
    <w:rsid w:val="00275A80"/>
    <w:rsid w:val="002B0AFB"/>
    <w:rsid w:val="002B3BB1"/>
    <w:rsid w:val="002D5D14"/>
    <w:rsid w:val="002D770C"/>
    <w:rsid w:val="002F014D"/>
    <w:rsid w:val="002F5B4C"/>
    <w:rsid w:val="00367378"/>
    <w:rsid w:val="003929D4"/>
    <w:rsid w:val="003A3125"/>
    <w:rsid w:val="003A6AF4"/>
    <w:rsid w:val="003B2606"/>
    <w:rsid w:val="003E16BC"/>
    <w:rsid w:val="003E3395"/>
    <w:rsid w:val="00437F13"/>
    <w:rsid w:val="00473A89"/>
    <w:rsid w:val="00473D4A"/>
    <w:rsid w:val="004A3DB4"/>
    <w:rsid w:val="004B4D92"/>
    <w:rsid w:val="004D2D71"/>
    <w:rsid w:val="0054071B"/>
    <w:rsid w:val="00562120"/>
    <w:rsid w:val="0061750D"/>
    <w:rsid w:val="006328DD"/>
    <w:rsid w:val="006353AA"/>
    <w:rsid w:val="00664B70"/>
    <w:rsid w:val="0068691F"/>
    <w:rsid w:val="00694A31"/>
    <w:rsid w:val="006A3F40"/>
    <w:rsid w:val="006B0D5D"/>
    <w:rsid w:val="00700C24"/>
    <w:rsid w:val="007538BA"/>
    <w:rsid w:val="007640EA"/>
    <w:rsid w:val="007D1A2E"/>
    <w:rsid w:val="007F19F5"/>
    <w:rsid w:val="0082129F"/>
    <w:rsid w:val="008801F7"/>
    <w:rsid w:val="00885B43"/>
    <w:rsid w:val="008B3005"/>
    <w:rsid w:val="008C256C"/>
    <w:rsid w:val="008D1017"/>
    <w:rsid w:val="008F3964"/>
    <w:rsid w:val="009164A1"/>
    <w:rsid w:val="0094287F"/>
    <w:rsid w:val="009D0FE2"/>
    <w:rsid w:val="009D1E12"/>
    <w:rsid w:val="009D4169"/>
    <w:rsid w:val="00A00D90"/>
    <w:rsid w:val="00A507F7"/>
    <w:rsid w:val="00A874C1"/>
    <w:rsid w:val="00AC46EE"/>
    <w:rsid w:val="00B4053C"/>
    <w:rsid w:val="00B427F2"/>
    <w:rsid w:val="00B458E2"/>
    <w:rsid w:val="00B818A3"/>
    <w:rsid w:val="00B81D1E"/>
    <w:rsid w:val="00BB585B"/>
    <w:rsid w:val="00BC7765"/>
    <w:rsid w:val="00BD4EAA"/>
    <w:rsid w:val="00C033C5"/>
    <w:rsid w:val="00C401C0"/>
    <w:rsid w:val="00CA64CB"/>
    <w:rsid w:val="00CC2784"/>
    <w:rsid w:val="00CE0740"/>
    <w:rsid w:val="00D202B7"/>
    <w:rsid w:val="00D31C36"/>
    <w:rsid w:val="00D359D6"/>
    <w:rsid w:val="00D8608C"/>
    <w:rsid w:val="00DB5DB5"/>
    <w:rsid w:val="00E14F6F"/>
    <w:rsid w:val="00E304C4"/>
    <w:rsid w:val="00E977CA"/>
    <w:rsid w:val="00EE3976"/>
    <w:rsid w:val="00EE719E"/>
    <w:rsid w:val="00F24993"/>
    <w:rsid w:val="00F729DD"/>
    <w:rsid w:val="00FB5AB9"/>
    <w:rsid w:val="00FE1440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F625C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A4E54"/>
    <w:rPr>
      <w:color w:val="42210B" w:themeColor="background2"/>
      <w:sz w:val="36"/>
    </w:rPr>
  </w:style>
  <w:style w:type="paragraph" w:styleId="Titre1">
    <w:name w:val="heading 1"/>
    <w:basedOn w:val="Normal"/>
    <w:next w:val="Normal"/>
    <w:link w:val="Titre1Car"/>
    <w:uiPriority w:val="9"/>
    <w:qFormat/>
    <w:rsid w:val="001A4E54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004942" w:themeColor="accent1"/>
      <w:sz w:val="46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rsid w:val="001A4E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aps/>
      <w:color w:val="004942" w:themeColor="accent1"/>
      <w:sz w:val="4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8D10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AC46EE"/>
    <w:pPr>
      <w:spacing w:after="0"/>
    </w:pPr>
    <w:rPr>
      <w:color w:val="F7CE98" w:themeColor="text2"/>
      <w:sz w:val="50"/>
    </w:rPr>
  </w:style>
  <w:style w:type="character" w:customStyle="1" w:styleId="TitreCar">
    <w:name w:val="Titre Car"/>
    <w:basedOn w:val="Policepardfaut"/>
    <w:link w:val="Titre"/>
    <w:uiPriority w:val="10"/>
    <w:rsid w:val="00AC46EE"/>
    <w:rPr>
      <w:color w:val="F7CE98" w:themeColor="text2"/>
      <w:sz w:val="50"/>
    </w:rPr>
  </w:style>
  <w:style w:type="table" w:styleId="Grilledutableau">
    <w:name w:val="Table Grid"/>
    <w:basedOn w:val="Tableau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1">
    <w:name w:val="Grid Table 5 Dark Accent 1"/>
    <w:basedOn w:val="Tableau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7FF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band1Vert">
      <w:tblPr/>
      <w:tcPr>
        <w:shd w:val="clear" w:color="auto" w:fill="50FFED" w:themeFill="accent1" w:themeFillTint="66"/>
      </w:tcPr>
    </w:tblStylePr>
    <w:tblStylePr w:type="band1Horz">
      <w:tblPr/>
      <w:tcPr>
        <w:shd w:val="clear" w:color="auto" w:fill="50FFED" w:themeFill="accent1" w:themeFillTint="66"/>
      </w:tcPr>
    </w:tblStylePr>
  </w:style>
  <w:style w:type="character" w:customStyle="1" w:styleId="Style1">
    <w:name w:val="Style 1"/>
    <w:basedOn w:val="Policepardfaut"/>
    <w:uiPriority w:val="1"/>
    <w:semiHidden/>
    <w:rsid w:val="007D1A2E"/>
    <w:rPr>
      <w:color w:val="42210B" w:themeColor="background2"/>
      <w:bdr w:val="none" w:sz="0" w:space="0" w:color="auto"/>
    </w:rPr>
  </w:style>
  <w:style w:type="character" w:customStyle="1" w:styleId="Style2">
    <w:name w:val="Style 2"/>
    <w:basedOn w:val="Policepardfaut"/>
    <w:uiPriority w:val="1"/>
    <w:semiHidden/>
    <w:rsid w:val="007538BA"/>
    <w:rPr>
      <w:color w:val="42210B" w:themeColor="background2"/>
      <w:bdr w:val="none" w:sz="0" w:space="0" w:color="auto"/>
    </w:rPr>
  </w:style>
  <w:style w:type="character" w:styleId="Textedelespacerserv">
    <w:name w:val="Placeholder Text"/>
    <w:basedOn w:val="Policepardfaut"/>
    <w:uiPriority w:val="99"/>
    <w:semiHidden/>
    <w:rsid w:val="001E6866"/>
    <w:rPr>
      <w:color w:val="8080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C46EE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C46EE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1A4E54"/>
    <w:rPr>
      <w:rFonts w:asciiTheme="majorHAnsi" w:eastAsiaTheme="majorEastAsia" w:hAnsiTheme="majorHAnsi" w:cstheme="majorBidi"/>
      <w:b/>
      <w:caps/>
      <w:color w:val="004942" w:themeColor="accent1"/>
      <w:sz w:val="46"/>
      <w:szCs w:val="32"/>
      <w:lang w:val="en-US"/>
    </w:rPr>
  </w:style>
  <w:style w:type="paragraph" w:styleId="Sansinterligne">
    <w:name w:val="No Spacing"/>
    <w:uiPriority w:val="1"/>
    <w:semiHidden/>
    <w:qFormat/>
    <w:rsid w:val="00FE1440"/>
    <w:pPr>
      <w:spacing w:after="0" w:line="240" w:lineRule="auto"/>
      <w:jc w:val="center"/>
    </w:pPr>
    <w:rPr>
      <w:rFonts w:asciiTheme="majorHAnsi" w:hAnsiTheme="majorHAnsi"/>
      <w:color w:val="42210B" w:themeColor="background2"/>
      <w:sz w:val="20"/>
    </w:rPr>
  </w:style>
  <w:style w:type="character" w:customStyle="1" w:styleId="Titre2Car">
    <w:name w:val="Titre 2 Car"/>
    <w:basedOn w:val="Policepardfaut"/>
    <w:link w:val="Titre2"/>
    <w:uiPriority w:val="9"/>
    <w:semiHidden/>
    <w:rsid w:val="001A4E54"/>
    <w:rPr>
      <w:rFonts w:asciiTheme="majorHAnsi" w:eastAsiaTheme="majorEastAsia" w:hAnsiTheme="majorHAnsi" w:cstheme="majorBidi"/>
      <w:b/>
      <w:caps/>
      <w:color w:val="004942" w:themeColor="accent1"/>
      <w:sz w:val="46"/>
      <w:szCs w:val="26"/>
      <w:lang w:val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2F5B4C"/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styleId="lev">
    <w:name w:val="Strong"/>
    <w:basedOn w:val="Policepardfaut"/>
    <w:uiPriority w:val="22"/>
    <w:semiHidden/>
    <w:qFormat/>
    <w:rsid w:val="003929D4"/>
    <w:rPr>
      <w:rFonts w:asciiTheme="minorHAnsi" w:hAnsiTheme="minorHAnsi"/>
      <w:b/>
      <w:bCs/>
      <w:color w:val="000000" w:themeColor="text1"/>
      <w:sz w:val="36"/>
    </w:rPr>
  </w:style>
  <w:style w:type="paragraph" w:styleId="En-tte">
    <w:name w:val="header"/>
    <w:basedOn w:val="Normal"/>
    <w:link w:val="En-tteCar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F5B4C"/>
    <w:rPr>
      <w:color w:val="42210B" w:themeColor="background2"/>
      <w:sz w:val="36"/>
    </w:rPr>
  </w:style>
  <w:style w:type="paragraph" w:styleId="Pieddepage">
    <w:name w:val="footer"/>
    <w:basedOn w:val="Normal"/>
    <w:link w:val="PieddepageCar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F5B4C"/>
    <w:rPr>
      <w:color w:val="42210B" w:themeColor="background2"/>
      <w:sz w:val="36"/>
    </w:rPr>
  </w:style>
  <w:style w:type="paragraph" w:customStyle="1" w:styleId="Ligne">
    <w:name w:val="Ligne"/>
    <w:basedOn w:val="Normal"/>
    <w:qFormat/>
    <w:rsid w:val="002F5B4C"/>
    <w:pPr>
      <w:spacing w:after="24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alomino\AppData\Roaming\Microsoft\Templates\Prospectus%20Menu%20de%20Thanksgiving%20Feuilles%20d&#8217;automn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B515B6D29FA4D16A4B62BF54B808E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96DCF1-2EA4-42EE-BF13-0D9B6FAFE31B}"/>
      </w:docPartPr>
      <w:docPartBody>
        <w:p w:rsidR="002369D8" w:rsidRDefault="008676FC">
          <w:pPr>
            <w:pStyle w:val="DB515B6D29FA4D16A4B62BF54B808E38"/>
          </w:pPr>
          <w:r w:rsidRPr="00885B43">
            <w:rPr>
              <w:lang w:bidi="fr-FR"/>
            </w:rPr>
            <w:t>Menu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6FC"/>
    <w:rsid w:val="002369D8"/>
    <w:rsid w:val="008676FC"/>
    <w:rsid w:val="009F46ED"/>
    <w:rsid w:val="00E5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35E47243E3A499FB997296259CD698A">
    <w:name w:val="B35E47243E3A499FB997296259CD698A"/>
  </w:style>
  <w:style w:type="paragraph" w:customStyle="1" w:styleId="DB515B6D29FA4D16A4B62BF54B808E38">
    <w:name w:val="DB515B6D29FA4D16A4B62BF54B808E38"/>
  </w:style>
  <w:style w:type="paragraph" w:customStyle="1" w:styleId="B4432FDB72A64D3DA2F77B414EAAC97E">
    <w:name w:val="B4432FDB72A64D3DA2F77B414EAAC97E"/>
  </w:style>
  <w:style w:type="paragraph" w:customStyle="1" w:styleId="75959CB7C03F4A24A20C9A6E7E370D05">
    <w:name w:val="75959CB7C03F4A24A20C9A6E7E370D05"/>
  </w:style>
  <w:style w:type="paragraph" w:customStyle="1" w:styleId="513016051A034B01BA2199EFC5FDD27A">
    <w:name w:val="513016051A034B01BA2199EFC5FDD27A"/>
  </w:style>
  <w:style w:type="paragraph" w:customStyle="1" w:styleId="048E4DED420C47E581FF3636EA015F73">
    <w:name w:val="048E4DED420C47E581FF3636EA015F73"/>
  </w:style>
  <w:style w:type="paragraph" w:customStyle="1" w:styleId="4ED55658B6B04D1EB08072C80551F699">
    <w:name w:val="4ED55658B6B04D1EB08072C80551F699"/>
  </w:style>
  <w:style w:type="paragraph" w:customStyle="1" w:styleId="B65F6DF38AAD41F683E41217DDBBBC95">
    <w:name w:val="B65F6DF38AAD41F683E41217DDBBBC95"/>
  </w:style>
  <w:style w:type="paragraph" w:customStyle="1" w:styleId="535EDCF7A4D8443CA70AA9FA9129AA63">
    <w:name w:val="535EDCF7A4D8443CA70AA9FA9129AA63"/>
  </w:style>
  <w:style w:type="paragraph" w:customStyle="1" w:styleId="7A407A5F1CDE4DB8B9AF9310E229376B">
    <w:name w:val="7A407A5F1CDE4DB8B9AF9310E22937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39">
      <a:dk1>
        <a:sysClr val="windowText" lastClr="000000"/>
      </a:dk1>
      <a:lt1>
        <a:sysClr val="window" lastClr="FFFFFF"/>
      </a:lt1>
      <a:dk2>
        <a:srgbClr val="F7CE98"/>
      </a:dk2>
      <a:lt2>
        <a:srgbClr val="42210B"/>
      </a:lt2>
      <a:accent1>
        <a:srgbClr val="004942"/>
      </a:accent1>
      <a:accent2>
        <a:srgbClr val="003932"/>
      </a:accent2>
      <a:accent3>
        <a:srgbClr val="721121"/>
      </a:accent3>
      <a:accent4>
        <a:srgbClr val="A5402D"/>
      </a:accent4>
      <a:accent5>
        <a:srgbClr val="7D98A1"/>
      </a:accent5>
      <a:accent6>
        <a:srgbClr val="A6D49F"/>
      </a:accent6>
      <a:hlink>
        <a:srgbClr val="F7CE98"/>
      </a:hlink>
      <a:folHlink>
        <a:srgbClr val="F7CE98"/>
      </a:folHlink>
    </a:clrScheme>
    <a:fontScheme name="Custom 32">
      <a:majorFont>
        <a:latin typeface="Book Antiqua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>
            <a:alpha val="80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48FAB4-EB57-4DEC-A171-D1B4FF14DB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E135D0-A643-43FF-B186-B29B6156656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A4C570A-C77B-413C-A0C9-B8EA3DE79B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D54E9A-7977-4586-8A25-C6EF6DF77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Menu de Thanksgiving Feuilles d’automne</Template>
  <TotalTime>0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2019-09-06T12:04:00Z</dcterms:created>
  <dcterms:modified xsi:type="dcterms:W3CDTF">2019-09-19T07:37:00Z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